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82547" w14:textId="77777777" w:rsidR="001A4DAF" w:rsidRDefault="001A4DAF" w:rsidP="001A4DAF">
      <w:pPr>
        <w:pStyle w:val="KeinLeerraum"/>
      </w:pPr>
      <w:r>
        <w:t>ORF-Beitrags Service GmbH</w:t>
      </w:r>
      <w:r w:rsidR="001D7EAF">
        <w:tab/>
      </w:r>
      <w:r w:rsidR="001D7EAF">
        <w:tab/>
      </w:r>
      <w:r w:rsidR="001D7EAF">
        <w:tab/>
      </w:r>
      <w:r w:rsidR="001D7EAF">
        <w:tab/>
      </w:r>
      <w:r w:rsidR="001D7EAF">
        <w:tab/>
      </w:r>
      <w:r w:rsidR="001D7EAF">
        <w:tab/>
      </w:r>
      <w:r w:rsidR="001D7EAF">
        <w:tab/>
        <w:t>Datum:</w:t>
      </w:r>
      <w:r w:rsidR="008C1000">
        <w:t xml:space="preserve"> </w:t>
      </w:r>
      <w:r w:rsidR="008C1000" w:rsidRPr="008C1000">
        <w:rPr>
          <w:color w:val="FF0000"/>
        </w:rPr>
        <w:t>XX</w:t>
      </w:r>
      <w:r w:rsidR="001D7EAF">
        <w:t>.</w:t>
      </w:r>
      <w:r w:rsidR="008C1000" w:rsidRPr="008C1000">
        <w:rPr>
          <w:color w:val="FF0000"/>
        </w:rPr>
        <w:t>XX</w:t>
      </w:r>
      <w:r w:rsidR="001D7EAF">
        <w:t>.</w:t>
      </w:r>
      <w:r w:rsidR="006818E2" w:rsidRPr="006818E2">
        <w:rPr>
          <w:color w:val="FF0000"/>
        </w:rPr>
        <w:t>XXXX</w:t>
      </w:r>
    </w:p>
    <w:p w14:paraId="005AF95A" w14:textId="77777777" w:rsidR="001A4DAF" w:rsidRDefault="001A4DAF" w:rsidP="001A4DAF">
      <w:pPr>
        <w:pStyle w:val="KeinLeerraum"/>
      </w:pPr>
      <w:r>
        <w:t xml:space="preserve">Postfach </w:t>
      </w:r>
      <w:r w:rsidR="004C2C51">
        <w:t>1000</w:t>
      </w:r>
    </w:p>
    <w:p w14:paraId="3D1C9C2E" w14:textId="77777777" w:rsidR="001A4DAF" w:rsidRDefault="001A4DAF" w:rsidP="001A4DAF">
      <w:pPr>
        <w:pStyle w:val="KeinLeerraum"/>
      </w:pPr>
      <w:r>
        <w:t>1051 Wien</w:t>
      </w:r>
    </w:p>
    <w:p w14:paraId="0DA06A2E" w14:textId="77777777" w:rsidR="001A4DAF" w:rsidRDefault="001A4DAF" w:rsidP="001A4DAF">
      <w:pPr>
        <w:pStyle w:val="KeinLeerraum"/>
      </w:pPr>
    </w:p>
    <w:p w14:paraId="5E1623ED" w14:textId="77777777" w:rsidR="001A4DAF" w:rsidRDefault="001A4DAF" w:rsidP="001A4DAF">
      <w:pPr>
        <w:pStyle w:val="KeinLeerraum"/>
      </w:pPr>
    </w:p>
    <w:p w14:paraId="126D244D" w14:textId="77777777" w:rsidR="001A4DAF" w:rsidRDefault="001A4DAF" w:rsidP="001A4DAF">
      <w:pPr>
        <w:pStyle w:val="KeinLeerraum"/>
      </w:pPr>
    </w:p>
    <w:p w14:paraId="0016525A" w14:textId="77777777" w:rsidR="001A4DAF" w:rsidRDefault="001A4DAF" w:rsidP="001A4DAF">
      <w:pPr>
        <w:pStyle w:val="KeinLeerraum"/>
      </w:pPr>
    </w:p>
    <w:p w14:paraId="7361F8E5" w14:textId="77777777" w:rsidR="001A4DAF" w:rsidRPr="008C1000" w:rsidRDefault="008C1000" w:rsidP="001A4DAF">
      <w:pPr>
        <w:pStyle w:val="KeinLeerraum"/>
        <w:rPr>
          <w:color w:val="FF0000"/>
        </w:rPr>
      </w:pPr>
      <w:r w:rsidRPr="008C1000">
        <w:rPr>
          <w:color w:val="FF0000"/>
        </w:rPr>
        <w:t>Name</w:t>
      </w:r>
    </w:p>
    <w:p w14:paraId="10965DDC" w14:textId="77777777" w:rsidR="001A4DAF" w:rsidRPr="008C1000" w:rsidRDefault="008C1000" w:rsidP="001A4DAF">
      <w:pPr>
        <w:pStyle w:val="KeinLeerraum"/>
        <w:rPr>
          <w:color w:val="FF0000"/>
        </w:rPr>
      </w:pPr>
      <w:r w:rsidRPr="008C1000">
        <w:rPr>
          <w:color w:val="FF0000"/>
        </w:rPr>
        <w:t>Adresse</w:t>
      </w:r>
    </w:p>
    <w:p w14:paraId="739B7AFD" w14:textId="77777777" w:rsidR="001A4DAF" w:rsidRDefault="008C1000" w:rsidP="001A4DAF">
      <w:pPr>
        <w:pStyle w:val="KeinLeerraum"/>
      </w:pPr>
      <w:r w:rsidRPr="008C1000">
        <w:rPr>
          <w:color w:val="FF0000"/>
        </w:rPr>
        <w:t>Postleitzahl Ort</w:t>
      </w:r>
    </w:p>
    <w:p w14:paraId="2ECA3359" w14:textId="77777777" w:rsidR="001A4DAF" w:rsidRDefault="001A4DAF" w:rsidP="001A4DAF">
      <w:pPr>
        <w:pStyle w:val="KeinLeerraum"/>
      </w:pPr>
    </w:p>
    <w:p w14:paraId="1E20A57E" w14:textId="77777777" w:rsidR="001A4DAF" w:rsidRDefault="001A4DAF" w:rsidP="001A4DAF">
      <w:pPr>
        <w:pStyle w:val="KeinLeerraum"/>
      </w:pPr>
    </w:p>
    <w:p w14:paraId="6579832D" w14:textId="77777777" w:rsidR="001A4DAF" w:rsidRDefault="001A4DAF" w:rsidP="001A4DAF">
      <w:pPr>
        <w:pStyle w:val="KeinLeerraum"/>
        <w:rPr>
          <w:b/>
          <w:bCs/>
        </w:rPr>
      </w:pPr>
      <w:r w:rsidRPr="001A4DAF">
        <w:rPr>
          <w:b/>
          <w:bCs/>
        </w:rPr>
        <w:t>Betreff: Weitere Fragen</w:t>
      </w:r>
    </w:p>
    <w:p w14:paraId="01AA3C3A" w14:textId="77777777" w:rsidR="001D7EAF" w:rsidRPr="001D7EAF" w:rsidRDefault="001D7EAF" w:rsidP="001A4DAF">
      <w:pPr>
        <w:pStyle w:val="KeinLeerraum"/>
      </w:pPr>
      <w:r w:rsidRPr="001D7EAF">
        <w:t xml:space="preserve">Beitrags-Nr.: </w:t>
      </w:r>
      <w:r w:rsidR="006818E2" w:rsidRPr="006818E2">
        <w:rPr>
          <w:color w:val="FF0000"/>
        </w:rPr>
        <w:t xml:space="preserve">eigene Beitrags-Nr. </w:t>
      </w:r>
      <w:r w:rsidR="008C1000" w:rsidRPr="006818E2">
        <w:rPr>
          <w:color w:val="FF0000"/>
        </w:rPr>
        <w:t>eintragen</w:t>
      </w:r>
    </w:p>
    <w:p w14:paraId="7AD53F9A" w14:textId="77777777" w:rsidR="001A4DAF" w:rsidRDefault="001A4DAF" w:rsidP="001A4DAF">
      <w:pPr>
        <w:pStyle w:val="KeinLeerraum"/>
      </w:pPr>
    </w:p>
    <w:p w14:paraId="61F60289" w14:textId="77777777" w:rsidR="001A4DAF" w:rsidRDefault="001A4DAF" w:rsidP="001A4DAF">
      <w:pPr>
        <w:pStyle w:val="KeinLeerraum"/>
      </w:pPr>
    </w:p>
    <w:p w14:paraId="35CC366F" w14:textId="77777777" w:rsidR="00FE1F35" w:rsidRPr="001A4DAF" w:rsidRDefault="001A4DAF" w:rsidP="001A4DAF">
      <w:pPr>
        <w:pStyle w:val="KeinLeerraum"/>
      </w:pPr>
      <w:r w:rsidRPr="001A4DAF">
        <w:t>Sehr geehrte Damen und Herren,</w:t>
      </w:r>
    </w:p>
    <w:p w14:paraId="7651130B" w14:textId="77777777" w:rsidR="001A4DAF" w:rsidRDefault="001A4DAF" w:rsidP="001A4DAF">
      <w:pPr>
        <w:pStyle w:val="KeinLeerraum"/>
        <w:ind w:left="0" w:firstLine="0"/>
      </w:pPr>
      <w:r w:rsidRPr="001A4DAF">
        <w:t xml:space="preserve">ergänzend zu meiner </w:t>
      </w:r>
      <w:proofErr w:type="spellStart"/>
      <w:r w:rsidRPr="001A4DAF">
        <w:t>Bescheidanforderung</w:t>
      </w:r>
      <w:proofErr w:type="spellEnd"/>
      <w:r w:rsidRPr="001A4DAF">
        <w:t xml:space="preserve"> </w:t>
      </w:r>
      <w:r w:rsidR="001D7EAF">
        <w:t xml:space="preserve">vom </w:t>
      </w:r>
      <w:r w:rsidR="008C1000" w:rsidRPr="008C1000">
        <w:rPr>
          <w:color w:val="FF0000"/>
        </w:rPr>
        <w:t>XX</w:t>
      </w:r>
      <w:r w:rsidR="001D7EAF">
        <w:t>.</w:t>
      </w:r>
      <w:r w:rsidR="008C1000" w:rsidRPr="008C1000">
        <w:rPr>
          <w:color w:val="FF0000"/>
        </w:rPr>
        <w:t>XX</w:t>
      </w:r>
      <w:r w:rsidR="001D7EAF">
        <w:t>.</w:t>
      </w:r>
      <w:r w:rsidR="006818E2" w:rsidRPr="006818E2">
        <w:rPr>
          <w:color w:val="FF0000"/>
        </w:rPr>
        <w:t>XXXX</w:t>
      </w:r>
      <w:r w:rsidR="001D7EAF">
        <w:t xml:space="preserve"> </w:t>
      </w:r>
      <w:r w:rsidRPr="001A4DAF">
        <w:t xml:space="preserve">und der darin enthaltenen Fragen, fordere ich Sie auf, </w:t>
      </w:r>
      <w:r w:rsidR="001D7EAF">
        <w:t xml:space="preserve">auch </w:t>
      </w:r>
      <w:r w:rsidRPr="001A4DAF">
        <w:t>zu den folgenden Fragen Stellung zu nehmen.</w:t>
      </w:r>
    </w:p>
    <w:p w14:paraId="1F547B38" w14:textId="77777777" w:rsidR="001A4DAF" w:rsidRDefault="001A4DAF" w:rsidP="001A4DAF">
      <w:pPr>
        <w:pStyle w:val="KeinLeerraum"/>
        <w:ind w:left="0" w:firstLine="0"/>
      </w:pPr>
    </w:p>
    <w:p w14:paraId="0707CE51" w14:textId="77777777" w:rsidR="001D7EAF" w:rsidRDefault="001D7EAF" w:rsidP="001A4DAF">
      <w:pPr>
        <w:pStyle w:val="KeinLeerraum"/>
        <w:ind w:left="0" w:firstLine="0"/>
      </w:pPr>
    </w:p>
    <w:p w14:paraId="5182AB07" w14:textId="77777777" w:rsidR="001D7EAF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1</w:t>
      </w:r>
    </w:p>
    <w:p w14:paraId="1CE80ED3" w14:textId="77777777" w:rsidR="001D7EAF" w:rsidRPr="001D7EAF" w:rsidRDefault="001D7EAF" w:rsidP="001D7EAF">
      <w:pPr>
        <w:pStyle w:val="KeinLeerraum"/>
      </w:pPr>
    </w:p>
    <w:p w14:paraId="0D8D81FB" w14:textId="77777777" w:rsidR="001A4DAF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2</w:t>
      </w:r>
    </w:p>
    <w:p w14:paraId="08C03F0C" w14:textId="77777777" w:rsidR="00B278DD" w:rsidRDefault="00B278DD" w:rsidP="00B278DD">
      <w:pPr>
        <w:pStyle w:val="KeinLeerraum"/>
        <w:ind w:left="0" w:firstLine="0"/>
      </w:pPr>
    </w:p>
    <w:p w14:paraId="523F6010" w14:textId="77777777" w:rsidR="00B278DD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3</w:t>
      </w:r>
    </w:p>
    <w:p w14:paraId="64552232" w14:textId="77777777" w:rsidR="00B278DD" w:rsidRDefault="00B278DD" w:rsidP="00B278DD">
      <w:pPr>
        <w:pStyle w:val="KeinLeerraum"/>
        <w:ind w:left="0" w:firstLine="0"/>
      </w:pPr>
    </w:p>
    <w:p w14:paraId="310DD6F2" w14:textId="77777777" w:rsidR="00B278DD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4</w:t>
      </w:r>
    </w:p>
    <w:p w14:paraId="7AFBC246" w14:textId="77777777" w:rsidR="00B278DD" w:rsidRDefault="00B278DD" w:rsidP="00B278DD">
      <w:pPr>
        <w:pStyle w:val="KeinLeerraum"/>
        <w:ind w:left="0" w:firstLine="0"/>
      </w:pPr>
    </w:p>
    <w:p w14:paraId="2758F8C2" w14:textId="77777777" w:rsidR="007746F2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5</w:t>
      </w:r>
    </w:p>
    <w:p w14:paraId="1B4BF1BC" w14:textId="77777777" w:rsidR="007746F2" w:rsidRDefault="007746F2" w:rsidP="007746F2">
      <w:pPr>
        <w:pStyle w:val="KeinLeerraum"/>
        <w:ind w:left="0" w:firstLine="0"/>
      </w:pPr>
    </w:p>
    <w:p w14:paraId="4B85892C" w14:textId="77777777" w:rsidR="00B278DD" w:rsidRPr="001A4DAF" w:rsidRDefault="006818E2" w:rsidP="00772524">
      <w:pPr>
        <w:pStyle w:val="Listenabsatz"/>
        <w:numPr>
          <w:ilvl w:val="0"/>
          <w:numId w:val="1"/>
        </w:numPr>
        <w:spacing w:after="0" w:line="240" w:lineRule="auto"/>
      </w:pPr>
      <w:r w:rsidRPr="00772524">
        <w:rPr>
          <w:color w:val="FF0000"/>
        </w:rPr>
        <w:t>Frage 6</w:t>
      </w:r>
    </w:p>
    <w:p w14:paraId="5CEC2896" w14:textId="77777777" w:rsidR="001A4DAF" w:rsidRDefault="001A4DAF" w:rsidP="001A4DAF">
      <w:pPr>
        <w:pStyle w:val="KeinLeerraum"/>
        <w:ind w:left="0" w:firstLine="0"/>
      </w:pPr>
    </w:p>
    <w:p w14:paraId="6ADDE6E5" w14:textId="77777777" w:rsidR="00A62E4F" w:rsidRDefault="00A62E4F" w:rsidP="001A4DAF">
      <w:pPr>
        <w:pStyle w:val="KeinLeerraum"/>
        <w:ind w:left="0" w:firstLine="0"/>
      </w:pPr>
    </w:p>
    <w:p w14:paraId="5DEFC850" w14:textId="77777777" w:rsidR="00A62E4F" w:rsidRPr="001D7EAF" w:rsidRDefault="00A62E4F" w:rsidP="001A4DAF">
      <w:pPr>
        <w:pStyle w:val="KeinLeerraum"/>
        <w:ind w:left="0" w:firstLine="0"/>
        <w:rPr>
          <w:lang w:val="de-DE" w:eastAsia="de-DE"/>
        </w:rPr>
      </w:pPr>
      <w:r>
        <w:rPr>
          <w:lang w:val="de-DE" w:eastAsia="de-DE"/>
        </w:rPr>
        <w:t xml:space="preserve">Ich setze Ihnen zur </w:t>
      </w:r>
      <w:r w:rsidR="001D7EAF">
        <w:rPr>
          <w:lang w:val="de-DE" w:eastAsia="de-DE"/>
        </w:rPr>
        <w:t>Beantwortung</w:t>
      </w:r>
      <w:r>
        <w:rPr>
          <w:lang w:val="de-DE" w:eastAsia="de-DE"/>
        </w:rPr>
        <w:t xml:space="preserve"> </w:t>
      </w:r>
      <w:r w:rsidR="00405F78">
        <w:rPr>
          <w:lang w:val="de-DE" w:eastAsia="de-DE"/>
        </w:rPr>
        <w:t xml:space="preserve">meiner Fragen </w:t>
      </w:r>
      <w:r>
        <w:rPr>
          <w:lang w:val="de-DE" w:eastAsia="de-DE"/>
        </w:rPr>
        <w:t>eine Frist bis zum</w:t>
      </w:r>
      <w:r>
        <w:rPr>
          <w:b/>
          <w:bCs/>
          <w:lang w:val="de-DE" w:eastAsia="de-DE"/>
        </w:rPr>
        <w:t xml:space="preserve"> </w:t>
      </w:r>
      <w:r w:rsidR="008C1000" w:rsidRPr="008C1000">
        <w:rPr>
          <w:b/>
          <w:bCs/>
          <w:color w:val="FF0000"/>
          <w:u w:val="single"/>
          <w:lang w:val="de-DE" w:eastAsia="de-DE"/>
        </w:rPr>
        <w:t>XX</w:t>
      </w:r>
      <w:r w:rsidRPr="001D7EAF">
        <w:rPr>
          <w:b/>
          <w:bCs/>
          <w:u w:val="single"/>
          <w:lang w:val="de-DE" w:eastAsia="de-DE"/>
        </w:rPr>
        <w:t>.</w:t>
      </w:r>
      <w:r w:rsidR="008C1000" w:rsidRPr="008C1000">
        <w:rPr>
          <w:b/>
          <w:bCs/>
          <w:color w:val="FF0000"/>
          <w:u w:val="single"/>
          <w:lang w:val="de-DE" w:eastAsia="de-DE"/>
        </w:rPr>
        <w:t>XX</w:t>
      </w:r>
      <w:r>
        <w:rPr>
          <w:b/>
          <w:bCs/>
          <w:u w:val="single"/>
          <w:lang w:val="de-DE" w:eastAsia="de-DE"/>
        </w:rPr>
        <w:t>.</w:t>
      </w:r>
      <w:r w:rsidR="006818E2" w:rsidRPr="006818E2">
        <w:rPr>
          <w:b/>
          <w:bCs/>
          <w:color w:val="FF0000"/>
          <w:u w:val="single"/>
          <w:lang w:val="de-DE" w:eastAsia="de-DE"/>
        </w:rPr>
        <w:t>XXXX</w:t>
      </w:r>
      <w:r>
        <w:rPr>
          <w:b/>
          <w:bCs/>
          <w:lang w:val="de-DE" w:eastAsia="de-DE"/>
        </w:rPr>
        <w:t>.</w:t>
      </w:r>
      <w:r w:rsidR="008C1000">
        <w:rPr>
          <w:b/>
          <w:bCs/>
          <w:lang w:val="de-DE" w:eastAsia="de-DE"/>
        </w:rPr>
        <w:t xml:space="preserve"> </w:t>
      </w:r>
      <w:r w:rsidR="008C1000" w:rsidRPr="008C1000">
        <w:rPr>
          <w:b/>
          <w:bCs/>
          <w:color w:val="FF0000"/>
          <w:lang w:val="de-DE" w:eastAsia="de-DE"/>
        </w:rPr>
        <w:t xml:space="preserve">(Datum muss </w:t>
      </w:r>
      <w:r w:rsidR="006818E2">
        <w:rPr>
          <w:b/>
          <w:bCs/>
          <w:color w:val="FF0000"/>
          <w:lang w:val="de-DE" w:eastAsia="de-DE"/>
        </w:rPr>
        <w:t>6</w:t>
      </w:r>
      <w:r w:rsidR="008C1000" w:rsidRPr="008C1000">
        <w:rPr>
          <w:b/>
          <w:bCs/>
          <w:color w:val="FF0000"/>
          <w:lang w:val="de-DE" w:eastAsia="de-DE"/>
        </w:rPr>
        <w:t xml:space="preserve"> </w:t>
      </w:r>
      <w:r w:rsidR="006818E2">
        <w:rPr>
          <w:b/>
          <w:bCs/>
          <w:color w:val="FF0000"/>
          <w:lang w:val="de-DE" w:eastAsia="de-DE"/>
        </w:rPr>
        <w:t xml:space="preserve">Monate </w:t>
      </w:r>
      <w:r w:rsidR="008C1000" w:rsidRPr="008C1000">
        <w:rPr>
          <w:b/>
          <w:bCs/>
          <w:color w:val="FF0000"/>
          <w:lang w:val="de-DE" w:eastAsia="de-DE"/>
        </w:rPr>
        <w:t>in der Zukunft liegen)</w:t>
      </w:r>
    </w:p>
    <w:p w14:paraId="52E49F45" w14:textId="77777777" w:rsidR="00A62E4F" w:rsidRDefault="00A62E4F" w:rsidP="001A4DAF">
      <w:pPr>
        <w:pStyle w:val="KeinLeerraum"/>
        <w:ind w:left="0" w:firstLine="0"/>
        <w:rPr>
          <w:b/>
          <w:bCs/>
          <w:lang w:val="de-DE" w:eastAsia="de-DE"/>
        </w:rPr>
      </w:pPr>
    </w:p>
    <w:p w14:paraId="27BEFDB9" w14:textId="77777777" w:rsidR="00B278DD" w:rsidRDefault="00B278DD" w:rsidP="001A4DAF">
      <w:pPr>
        <w:pStyle w:val="KeinLeerraum"/>
        <w:ind w:left="0" w:firstLine="0"/>
        <w:rPr>
          <w:b/>
          <w:bCs/>
          <w:lang w:val="de-DE" w:eastAsia="de-DE"/>
        </w:rPr>
      </w:pPr>
    </w:p>
    <w:p w14:paraId="65186C02" w14:textId="77777777" w:rsidR="00A62E4F" w:rsidRDefault="00A62E4F" w:rsidP="00A62E4F">
      <w:pPr>
        <w:pStyle w:val="KeinLeerraum"/>
      </w:pPr>
      <w:r>
        <w:t>Sollten Sie dieses Schreiben ignoriere</w:t>
      </w:r>
      <w:r w:rsidR="00035567">
        <w:t>n</w:t>
      </w:r>
      <w:r>
        <w:t xml:space="preserve">, werde ich mich an die </w:t>
      </w:r>
      <w:r w:rsidR="006818E2">
        <w:t>Volksanwaltschaft</w:t>
      </w:r>
      <w:r>
        <w:t xml:space="preserve"> wenden.</w:t>
      </w:r>
    </w:p>
    <w:p w14:paraId="74F485B4" w14:textId="77777777" w:rsidR="00A62E4F" w:rsidRDefault="00A62E4F" w:rsidP="00A62E4F">
      <w:pPr>
        <w:pStyle w:val="KeinLeerraum"/>
        <w:ind w:left="0" w:firstLine="0"/>
      </w:pPr>
      <w:r>
        <w:t>Außerdem behalte ich mir weitere rechtliche Schritte vor.</w:t>
      </w:r>
    </w:p>
    <w:p w14:paraId="63BA49B1" w14:textId="77777777" w:rsidR="00A62E4F" w:rsidRDefault="00A62E4F" w:rsidP="00A62E4F">
      <w:pPr>
        <w:pStyle w:val="KeinLeerraum"/>
        <w:ind w:left="0" w:firstLine="0"/>
      </w:pPr>
    </w:p>
    <w:p w14:paraId="7CA9FC84" w14:textId="77777777" w:rsidR="00A62E4F" w:rsidRDefault="00A62E4F" w:rsidP="00A62E4F">
      <w:pPr>
        <w:pStyle w:val="KeinLeerraum"/>
        <w:ind w:left="0" w:firstLine="0"/>
      </w:pPr>
    </w:p>
    <w:p w14:paraId="20493F67" w14:textId="77777777" w:rsidR="00A62E4F" w:rsidRDefault="00A62E4F" w:rsidP="00A62E4F">
      <w:pPr>
        <w:pStyle w:val="KeinLeerraum"/>
      </w:pPr>
      <w:r>
        <w:t>Mit freundlichen Grüßen</w:t>
      </w:r>
    </w:p>
    <w:p w14:paraId="3512182D" w14:textId="77777777" w:rsidR="00A62E4F" w:rsidRDefault="00A62E4F" w:rsidP="00A62E4F">
      <w:pPr>
        <w:pStyle w:val="KeinLeerraum"/>
      </w:pPr>
    </w:p>
    <w:p w14:paraId="12365450" w14:textId="77777777" w:rsidR="008815ED" w:rsidRDefault="008815ED" w:rsidP="00A62E4F">
      <w:pPr>
        <w:pStyle w:val="KeinLeerraum"/>
      </w:pPr>
    </w:p>
    <w:p w14:paraId="494D2BFF" w14:textId="77777777" w:rsidR="008815ED" w:rsidRDefault="008815ED" w:rsidP="00A62E4F">
      <w:pPr>
        <w:pStyle w:val="KeinLeerraum"/>
      </w:pPr>
    </w:p>
    <w:p w14:paraId="309DB28D" w14:textId="77777777" w:rsidR="00A62E4F" w:rsidRPr="001A4DAF" w:rsidRDefault="008C1000" w:rsidP="00A62E4F">
      <w:pPr>
        <w:pStyle w:val="KeinLeerraum"/>
      </w:pPr>
      <w:r w:rsidRPr="008C1000">
        <w:rPr>
          <w:color w:val="FF0000"/>
        </w:rPr>
        <w:t>Unterschrift</w:t>
      </w:r>
    </w:p>
    <w:sectPr w:rsidR="00A62E4F" w:rsidRPr="001A4DA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01A7C"/>
    <w:multiLevelType w:val="multilevel"/>
    <w:tmpl w:val="87EE5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24"/>
    <w:rsid w:val="00035567"/>
    <w:rsid w:val="001A4DAF"/>
    <w:rsid w:val="001D7EAF"/>
    <w:rsid w:val="00335C32"/>
    <w:rsid w:val="00384EC4"/>
    <w:rsid w:val="00405F78"/>
    <w:rsid w:val="004C2C51"/>
    <w:rsid w:val="006818E2"/>
    <w:rsid w:val="00772524"/>
    <w:rsid w:val="007746F2"/>
    <w:rsid w:val="0086588C"/>
    <w:rsid w:val="008815ED"/>
    <w:rsid w:val="008C1000"/>
    <w:rsid w:val="00A62E4F"/>
    <w:rsid w:val="00A630BB"/>
    <w:rsid w:val="00B278DD"/>
    <w:rsid w:val="00B3115D"/>
    <w:rsid w:val="00C52E6F"/>
    <w:rsid w:val="00E46F2D"/>
    <w:rsid w:val="00FE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5B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ind w:left="284" w:hanging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  <w:ind w:left="0" w:firstLine="0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86588C"/>
    <w:pPr>
      <w:keepNext/>
      <w:keepLines/>
      <w:spacing w:before="24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6588C"/>
    <w:pPr>
      <w:keepNext/>
      <w:keepLines/>
      <w:spacing w:before="40"/>
      <w:outlineLvl w:val="1"/>
    </w:pPr>
    <w:rPr>
      <w:rFonts w:ascii="Calibri Light" w:eastAsiaTheme="majorEastAsia" w:hAnsi="Calibri Light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630BB"/>
  </w:style>
  <w:style w:type="character" w:customStyle="1" w:styleId="berschrift1Zchn">
    <w:name w:val="Überschrift 1 Zchn"/>
    <w:basedOn w:val="Absatz-Standardschriftart"/>
    <w:link w:val="berschrift1"/>
    <w:uiPriority w:val="9"/>
    <w:rsid w:val="008658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6588C"/>
    <w:rPr>
      <w:rFonts w:ascii="Calibri Light" w:eastAsiaTheme="majorEastAsia" w:hAnsi="Calibri Light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1A4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6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Vorlage_Weitere_Fragen_an_die_OBS.dotx</Template>
  <TotalTime>0</TotalTime>
  <Pages>1</Pages>
  <Words>101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Z</dc:creator>
  <cp:keywords/>
  <dc:description/>
  <cp:lastModifiedBy>Roberto Z</cp:lastModifiedBy>
  <cp:revision>1</cp:revision>
  <dcterms:created xsi:type="dcterms:W3CDTF">2025-01-24T14:42:00Z</dcterms:created>
  <dcterms:modified xsi:type="dcterms:W3CDTF">2025-01-24T14:44:00Z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2024-10-08T07:21:31Z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8b412572-097a-43ca-8ff0-6fd4028e3a9d</vt:lpwstr>
  </property>
  <property fmtid="{D5CDD505-2E9C-101B-9397-08002B2CF9AE}" pid="8" name="MSIP_Label_924dbb1d-991d-4bbd-aad5-33bac1d8ffaf_ContentBits">
    <vt:lpwstr>0</vt:lpwstr>
  </property>
</Properties>
</file>